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862" w:rsidRDefault="00E0006E"/>
    <w:p w:rsidR="00033108" w:rsidRDefault="00033108"/>
    <w:p w:rsidR="00033108" w:rsidRDefault="00033108"/>
    <w:p w:rsidR="00033108" w:rsidRDefault="00033108"/>
    <w:p w:rsidR="00033108" w:rsidRDefault="00033108"/>
    <w:p w:rsidR="00033108" w:rsidRDefault="00033108"/>
    <w:p w:rsidR="00033108" w:rsidRDefault="00033108"/>
    <w:p w:rsidR="00033108" w:rsidRDefault="00033108" w:rsidP="00033108">
      <w:pPr>
        <w:jc w:val="center"/>
        <w:rPr>
          <w:sz w:val="96"/>
        </w:rPr>
      </w:pPr>
      <w:r w:rsidRPr="00033108">
        <w:rPr>
          <w:sz w:val="96"/>
        </w:rPr>
        <w:t>Social Story for Sensory Storytime at Central Library</w:t>
      </w:r>
    </w:p>
    <w:p w:rsidR="00033108" w:rsidRDefault="00033108" w:rsidP="00033108">
      <w:pPr>
        <w:jc w:val="center"/>
        <w:rPr>
          <w:sz w:val="96"/>
        </w:rPr>
      </w:pPr>
    </w:p>
    <w:p w:rsidR="00033108" w:rsidRDefault="00033108" w:rsidP="00033108">
      <w:pPr>
        <w:jc w:val="center"/>
        <w:rPr>
          <w:sz w:val="96"/>
        </w:rPr>
      </w:pPr>
    </w:p>
    <w:p w:rsidR="00836DDD" w:rsidRDefault="00836DDD" w:rsidP="00836DDD">
      <w:pPr>
        <w:jc w:val="center"/>
        <w:rPr>
          <w:sz w:val="52"/>
        </w:rPr>
      </w:pPr>
      <w:r>
        <w:rPr>
          <w:noProof/>
          <w:sz w:val="96"/>
        </w:rPr>
        <w:lastRenderedPageBreak/>
        <w:drawing>
          <wp:anchor distT="0" distB="0" distL="114300" distR="114300" simplePos="0" relativeHeight="251662336" behindDoc="0" locked="0" layoutInCell="1" allowOverlap="1" wp14:anchorId="389104C2" wp14:editId="2E7066C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772275" cy="5078730"/>
            <wp:effectExtent l="0" t="0" r="9525" b="762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cist Entranc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507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2"/>
        </w:rPr>
        <w:t>Today I am going to Storytime at Central Library.</w:t>
      </w:r>
    </w:p>
    <w:p w:rsidR="00033108" w:rsidRDefault="00836DDD" w:rsidP="00033108">
      <w:pPr>
        <w:jc w:val="center"/>
        <w:rPr>
          <w:sz w:val="96"/>
        </w:rPr>
      </w:pPr>
      <w:r>
        <w:rPr>
          <w:noProof/>
          <w:sz w:val="96"/>
        </w:rPr>
        <w:lastRenderedPageBreak/>
        <w:drawing>
          <wp:anchor distT="0" distB="0" distL="114300" distR="114300" simplePos="0" relativeHeight="251664384" behindDoc="0" locked="0" layoutInCell="1" allowOverlap="1" wp14:anchorId="6E59E220" wp14:editId="0944E4DB">
            <wp:simplePos x="0" y="0"/>
            <wp:positionH relativeFrom="margin">
              <wp:posOffset>561975</wp:posOffset>
            </wp:positionH>
            <wp:positionV relativeFrom="margin">
              <wp:align>bottom</wp:align>
            </wp:positionV>
            <wp:extent cx="7077075" cy="5307330"/>
            <wp:effectExtent l="0" t="0" r="9525" b="762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ldren's Library entran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This is the Children’s Library Entrance.</w:t>
      </w:r>
    </w:p>
    <w:p w:rsidR="00836DDD" w:rsidRDefault="00836DDD" w:rsidP="00033108">
      <w:pPr>
        <w:jc w:val="center"/>
        <w:rPr>
          <w:sz w:val="48"/>
        </w:rPr>
      </w:pPr>
      <w:r>
        <w:rPr>
          <w:noProof/>
          <w:sz w:val="9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2076450</wp:posOffset>
            </wp:positionV>
            <wp:extent cx="6448425" cy="4836160"/>
            <wp:effectExtent l="0" t="0" r="9525" b="254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ildren's Libra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8"/>
        </w:rPr>
        <w:t>In the Children’s Library, I can read books, play games, or play on the AWE computers before or after Storytime.</w:t>
      </w:r>
    </w:p>
    <w:p w:rsidR="00836DDD" w:rsidRDefault="008567AB" w:rsidP="00033108">
      <w:pPr>
        <w:jc w:val="center"/>
        <w:rPr>
          <w:sz w:val="96"/>
        </w:rPr>
      </w:pPr>
      <w:r w:rsidRPr="00836DDD">
        <w:rPr>
          <w:noProof/>
          <w:sz w:val="96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margin">
                  <wp:align>center</wp:align>
                </wp:positionV>
                <wp:extent cx="3505200" cy="42576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DDD" w:rsidRPr="00836DDD" w:rsidRDefault="00836DDD">
                            <w:pPr>
                              <w:rPr>
                                <w:sz w:val="52"/>
                              </w:rPr>
                            </w:pPr>
                            <w:proofErr w:type="gramStart"/>
                            <w:r w:rsidRPr="00836DDD">
                              <w:rPr>
                                <w:sz w:val="52"/>
                              </w:rPr>
                              <w:t>When I get thirs</w:t>
                            </w:r>
                            <w:r w:rsidR="00E0006E">
                              <w:rPr>
                                <w:sz w:val="52"/>
                              </w:rPr>
                              <w:t>t</w:t>
                            </w:r>
                            <w:r w:rsidRPr="00836DDD">
                              <w:rPr>
                                <w:sz w:val="52"/>
                              </w:rPr>
                              <w:t>y, there is a water fountain where the purple tile is,</w:t>
                            </w:r>
                            <w:proofErr w:type="gramEnd"/>
                            <w:r w:rsidRPr="00836DDD">
                              <w:rPr>
                                <w:sz w:val="52"/>
                              </w:rPr>
                              <w:t xml:space="preserve"> and if I need to use the restroom, there is a special one just for me and my caregivers next to the water fountain.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.75pt;margin-top:0;width:276pt;height:3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">
                <v:textbox>
                  <w:txbxContent>
                    <w:p w:rsidR="00836DDD" w:rsidRPr="00836DDD" w:rsidRDefault="00836DDD">
                      <w:pPr>
                        <w:rPr>
                          <w:sz w:val="52"/>
                        </w:rPr>
                      </w:pPr>
                      <w:proofErr w:type="gramStart"/>
                      <w:r w:rsidRPr="00836DDD">
                        <w:rPr>
                          <w:sz w:val="52"/>
                        </w:rPr>
                        <w:t>When I get thirs</w:t>
                      </w:r>
                      <w:r w:rsidR="00E0006E">
                        <w:rPr>
                          <w:sz w:val="52"/>
                        </w:rPr>
                        <w:t>t</w:t>
                      </w:r>
                      <w:r w:rsidRPr="00836DDD">
                        <w:rPr>
                          <w:sz w:val="52"/>
                        </w:rPr>
                        <w:t>y, there is a water fountain where the purple tile is,</w:t>
                      </w:r>
                      <w:proofErr w:type="gramEnd"/>
                      <w:r w:rsidRPr="00836DDD">
                        <w:rPr>
                          <w:sz w:val="52"/>
                        </w:rPr>
                        <w:t xml:space="preserve"> and if I need to use the restroom, there is a special one just for me and my caregivers next to the water fountain.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836DDD">
        <w:rPr>
          <w:noProof/>
          <w:sz w:val="5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2656205</wp:posOffset>
            </wp:positionH>
            <wp:positionV relativeFrom="margin">
              <wp:align>top</wp:align>
            </wp:positionV>
            <wp:extent cx="6162040" cy="4621530"/>
            <wp:effectExtent l="8255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amily Restroom_Waterfountati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6204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7AB" w:rsidRDefault="00385E09" w:rsidP="008567AB">
      <w:pPr>
        <w:jc w:val="center"/>
        <w:rPr>
          <w:sz w:val="52"/>
        </w:rPr>
      </w:pPr>
      <w:r>
        <w:rPr>
          <w:noProof/>
          <w:sz w:val="5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1612900</wp:posOffset>
            </wp:positionV>
            <wp:extent cx="8229600" cy="4926965"/>
            <wp:effectExtent l="0" t="0" r="0" b="698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orytelling Area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7AB" w:rsidRPr="008567AB">
        <w:rPr>
          <w:sz w:val="52"/>
        </w:rPr>
        <w:t>Just before Storytime begins, I go to the Storytelling Area</w:t>
      </w:r>
      <w:r w:rsidR="008567AB">
        <w:rPr>
          <w:sz w:val="52"/>
        </w:rPr>
        <w:t>.</w:t>
      </w:r>
    </w:p>
    <w:p w:rsidR="00385E09" w:rsidRPr="008567AB" w:rsidRDefault="00385E09" w:rsidP="008567AB">
      <w:pPr>
        <w:jc w:val="center"/>
        <w:rPr>
          <w:sz w:val="52"/>
        </w:rPr>
      </w:pPr>
      <w:r w:rsidRPr="00385E09">
        <w:rPr>
          <w:noProof/>
          <w:sz w:val="14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1866900</wp:posOffset>
            </wp:positionV>
            <wp:extent cx="7226300" cy="5419725"/>
            <wp:effectExtent l="0" t="0" r="0" b="952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s. Beth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5E09">
        <w:rPr>
          <w:sz w:val="56"/>
        </w:rPr>
        <w:t xml:space="preserve">Miss Beth welcomes </w:t>
      </w:r>
      <w:proofErr w:type="gramStart"/>
      <w:r w:rsidRPr="00385E09">
        <w:rPr>
          <w:sz w:val="56"/>
        </w:rPr>
        <w:t>me and reads</w:t>
      </w:r>
      <w:proofErr w:type="gramEnd"/>
      <w:r w:rsidRPr="00385E09">
        <w:rPr>
          <w:sz w:val="56"/>
        </w:rPr>
        <w:t xml:space="preserve"> and tells stories to us</w:t>
      </w:r>
      <w:r>
        <w:rPr>
          <w:sz w:val="52"/>
        </w:rPr>
        <w:t>.</w:t>
      </w:r>
    </w:p>
    <w:p w:rsidR="00836DDD" w:rsidRDefault="00385E09" w:rsidP="00033108">
      <w:pPr>
        <w:jc w:val="center"/>
        <w:rPr>
          <w:sz w:val="56"/>
        </w:rPr>
      </w:pPr>
      <w:r>
        <w:rPr>
          <w:noProof/>
          <w:sz w:val="96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698500</wp:posOffset>
            </wp:positionH>
            <wp:positionV relativeFrom="page">
              <wp:posOffset>2057400</wp:posOffset>
            </wp:positionV>
            <wp:extent cx="6772910" cy="5080000"/>
            <wp:effectExtent l="0" t="0" r="8890" b="635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oy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6DDD">
        <w:rPr>
          <w:noProof/>
          <w:sz w:val="9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-6515100</wp:posOffset>
            </wp:positionH>
            <wp:positionV relativeFrom="margin">
              <wp:align>top</wp:align>
            </wp:positionV>
            <wp:extent cx="5943600" cy="4457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mily Restroom_Waterfountati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At the end of Storytime, I stay to play with toys and the other children.</w:t>
      </w:r>
    </w:p>
    <w:p w:rsidR="00385E09" w:rsidRPr="00033108" w:rsidRDefault="00BE389D" w:rsidP="00033108">
      <w:pPr>
        <w:jc w:val="center"/>
        <w:rPr>
          <w:sz w:val="96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1041400</wp:posOffset>
            </wp:positionH>
            <wp:positionV relativeFrom="margin">
              <wp:posOffset>1244600</wp:posOffset>
            </wp:positionV>
            <wp:extent cx="6214110" cy="4267200"/>
            <wp:effectExtent l="0" t="0" r="0" b="0"/>
            <wp:wrapTopAndBottom/>
            <wp:docPr id="1" name="Picture 1" descr="Image result for SLPL Central Library At 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LPL Central Library At Nigh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E09">
        <w:rPr>
          <w:sz w:val="56"/>
        </w:rPr>
        <w:t>After Storytime is over, we all go home. I am not sad b</w:t>
      </w:r>
      <w:bookmarkStart w:id="0" w:name="_GoBack"/>
      <w:bookmarkEnd w:id="0"/>
      <w:r w:rsidR="00385E09">
        <w:rPr>
          <w:sz w:val="56"/>
        </w:rPr>
        <w:t xml:space="preserve">ecause I know </w:t>
      </w:r>
      <w:proofErr w:type="gramStart"/>
      <w:r w:rsidR="00385E09">
        <w:rPr>
          <w:sz w:val="56"/>
        </w:rPr>
        <w:t>I</w:t>
      </w:r>
      <w:r w:rsidRPr="00BE389D">
        <w:rPr>
          <w:noProof/>
        </w:rPr>
        <w:t xml:space="preserve"> </w:t>
      </w:r>
      <w:r w:rsidR="00E0006E">
        <w:rPr>
          <w:sz w:val="56"/>
        </w:rPr>
        <w:t xml:space="preserve"> </w:t>
      </w:r>
      <w:r w:rsidR="00385E09">
        <w:rPr>
          <w:sz w:val="56"/>
        </w:rPr>
        <w:t>will</w:t>
      </w:r>
      <w:proofErr w:type="gramEnd"/>
      <w:r w:rsidR="00385E09">
        <w:rPr>
          <w:sz w:val="56"/>
        </w:rPr>
        <w:t xml:space="preserve"> come back for the next Storytime.</w:t>
      </w:r>
    </w:p>
    <w:sectPr w:rsidR="00385E09" w:rsidRPr="00033108" w:rsidSect="0003310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DDD" w:rsidRDefault="00836DDD" w:rsidP="00836DDD">
      <w:pPr>
        <w:spacing w:after="0" w:line="240" w:lineRule="auto"/>
      </w:pPr>
      <w:r>
        <w:separator/>
      </w:r>
    </w:p>
  </w:endnote>
  <w:endnote w:type="continuationSeparator" w:id="0">
    <w:p w:rsidR="00836DDD" w:rsidRDefault="00836DDD" w:rsidP="00836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DDD" w:rsidRDefault="00836DDD" w:rsidP="00836DDD">
      <w:pPr>
        <w:spacing w:after="0" w:line="240" w:lineRule="auto"/>
      </w:pPr>
      <w:r>
        <w:separator/>
      </w:r>
    </w:p>
  </w:footnote>
  <w:footnote w:type="continuationSeparator" w:id="0">
    <w:p w:rsidR="00836DDD" w:rsidRDefault="00836DDD" w:rsidP="00836D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108"/>
    <w:rsid w:val="00033108"/>
    <w:rsid w:val="002C6236"/>
    <w:rsid w:val="00385E09"/>
    <w:rsid w:val="00836DDD"/>
    <w:rsid w:val="008567AB"/>
    <w:rsid w:val="00A8389A"/>
    <w:rsid w:val="00BA3FF2"/>
    <w:rsid w:val="00BE389D"/>
    <w:rsid w:val="00DA403B"/>
    <w:rsid w:val="00E0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A96493"/>
  <w15:chartTrackingRefBased/>
  <w15:docId w15:val="{96ACFE3D-6F44-45F9-B45F-32BB09704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6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DDD"/>
  </w:style>
  <w:style w:type="paragraph" w:styleId="Footer">
    <w:name w:val="footer"/>
    <w:basedOn w:val="Normal"/>
    <w:link w:val="FooterChar"/>
    <w:uiPriority w:val="99"/>
    <w:unhideWhenUsed/>
    <w:rsid w:val="00836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D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EA85D-5072-4A31-BA54-B92391E82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21880777</Template>
  <TotalTime>102</TotalTime>
  <Pages>9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St.Louis Public Library</Company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Reed, Tiger</dc:creator>
  <cp:keywords/>
  <dc:description/>
  <cp:lastModifiedBy>Reed, Tiger</cp:lastModifiedBy>
  <cp:revision>2</cp:revision>
  <dcterms:created xsi:type="dcterms:W3CDTF">2018-12-11T18:48:00Z</dcterms:created>
  <dcterms:modified xsi:type="dcterms:W3CDTF">2018-12-11T20:30:00Z</dcterms:modified>
</cp:coreProperties>
</file>